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FCEDF4">
      <w:pPr>
        <w:jc w:val="both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附件：</w:t>
      </w:r>
    </w:p>
    <w:p w14:paraId="0FCE9528">
      <w:pPr>
        <w:jc w:val="both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注销道路运输经营许可的道路运输业户信息表</w:t>
      </w:r>
    </w:p>
    <w:p w14:paraId="484E7CF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曲阳县中凯运输有限公司</w:t>
      </w:r>
    </w:p>
    <w:p w14:paraId="0F57257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曲阳县银发混凝土有限公司</w:t>
      </w:r>
    </w:p>
    <w:p w14:paraId="2C9ABBF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曲阳县鑫泰运输有限公司</w:t>
      </w:r>
    </w:p>
    <w:p w14:paraId="5053D79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曲阳县亮尔建材有限公司</w:t>
      </w:r>
    </w:p>
    <w:p w14:paraId="1477C62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hint="eastAsia" w:ascii="宋体" w:hAnsi="宋体" w:eastAsia="宋体" w:cs="宋体"/>
          <w:sz w:val="24"/>
        </w:rPr>
      </w:pPr>
      <w:r>
        <w:rPr>
          <w:color w:val="000000"/>
          <w:sz w:val="24"/>
          <w:szCs w:val="24"/>
        </w:rPr>
        <w:t>曲阳县翔帆建材有限公司</w:t>
      </w:r>
    </w:p>
    <w:p w14:paraId="0F3E7E2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曲阳县裕安物流有限公司</w:t>
      </w:r>
    </w:p>
    <w:p w14:paraId="2D43DA4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曲阳腾尧电器销售有限公司</w:t>
      </w:r>
    </w:p>
    <w:p w14:paraId="6F584D3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曲阳县鑫本运输有限公司</w:t>
      </w:r>
    </w:p>
    <w:p w14:paraId="541D262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河北月明山建材集团有限公司</w:t>
      </w:r>
    </w:p>
    <w:p w14:paraId="76E986C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曲阳县田丰机械设备租赁有限公司</w:t>
      </w:r>
    </w:p>
    <w:p w14:paraId="7C9F651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曲阳县华岳汽车贸易有限公司</w:t>
      </w:r>
    </w:p>
    <w:p w14:paraId="64EF73B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曲阳县众安运输有限公司</w:t>
      </w:r>
    </w:p>
    <w:p w14:paraId="59D5B7D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曲阳途安运输有限公司</w:t>
      </w:r>
    </w:p>
    <w:p w14:paraId="258E091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曲阳县木桥建筑工程有限公司</w:t>
      </w:r>
    </w:p>
    <w:p w14:paraId="5F14D73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曲阳县惠顺运输有限公司</w:t>
      </w:r>
    </w:p>
    <w:p w14:paraId="007D7CF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曲阳县珈顺运输有限公司</w:t>
      </w:r>
    </w:p>
    <w:p w14:paraId="7BE1F78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保定留洋物流有限公司</w:t>
      </w:r>
    </w:p>
    <w:p w14:paraId="15DE10D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曲阳县鸿远运输有限公司</w:t>
      </w:r>
    </w:p>
    <w:p w14:paraId="61080D1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曲阳县泰迅运输有限公司</w:t>
      </w:r>
    </w:p>
    <w:p w14:paraId="3FD549B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曲阳县恒泰运输有限公司</w:t>
      </w:r>
    </w:p>
    <w:p w14:paraId="4F936FD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曲阳县盛阳运输有限公司</w:t>
      </w:r>
    </w:p>
    <w:p w14:paraId="6205099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曲阳县隆源运输有限公司</w:t>
      </w:r>
    </w:p>
    <w:p w14:paraId="26BBB87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曲阳县恒森运输有限公司</w:t>
      </w:r>
    </w:p>
    <w:p w14:paraId="1E28DC5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曲阳县华岳运输有限公司</w:t>
      </w:r>
    </w:p>
    <w:p w14:paraId="00648BC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曲阳县源硕运输有限公司</w:t>
      </w:r>
    </w:p>
    <w:p w14:paraId="051B453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曲阳德运汽车运输服务有限公司</w:t>
      </w:r>
    </w:p>
    <w:p w14:paraId="4023809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曲阳恒远汽车运输服务有限公司</w:t>
      </w:r>
    </w:p>
    <w:p w14:paraId="7C02E2C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曲阳县盛凯汽车运输服务有限公司</w:t>
      </w:r>
    </w:p>
    <w:p w14:paraId="4DE59E5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曲阳县元兴汽车运输服务有限公司</w:t>
      </w:r>
    </w:p>
    <w:p w14:paraId="04D4F5E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河北奋宇运输有限公司</w:t>
      </w:r>
    </w:p>
    <w:p w14:paraId="146065F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保定知行货物运输有限公司</w:t>
      </w:r>
    </w:p>
    <w:p w14:paraId="00113F8E">
      <w:pPr>
        <w:ind w:firstLine="320" w:firstLineChars="100"/>
        <w:jc w:val="right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EU-B1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EU-B1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EU-B1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dit="readOnly"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</w:compat>
  <w:docVars>
    <w:docVar w:name="commondata" w:val="eyJoZGlkIjoiNjc1NzFiOGVlMGNmYmZkMTdiNGFhZTNhYjYwNGQ3YzUifQ=="/>
  </w:docVars>
  <w:rsids>
    <w:rsidRoot w:val="00000000"/>
    <w:rsid w:val="15AF5CD8"/>
    <w:rsid w:val="56DC137B"/>
    <w:rsid w:val="5EDD4EAB"/>
    <w:rsid w:val="775F75B9"/>
    <w:rsid w:val="7BE3628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Times New Roman" w:hAns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ustomData xmlns="http://www.yozosoft.com.cn/officeDocument/2016/customData">
  <customProps xmlns="http://www.yozosoft.com.cn/officeDocument/2016/customData">
    <docPr xmlns="http://www.yozosoft.com.cn/officeDocument/2016/customData" revisions="3 0 5 0 0 0 1 0 0 0 3000 0 1 1 1 1"/>
    <sectPr xmlns="http://www.yozosoft.com.cn/officeDocument/2016/customData"/>
  </customProps>
</customData>
</file>

<file path=customXml/itemProps1.xml><?xml version="1.0" encoding="utf-8"?>
<ds:datastoreItem xmlns:ds="http://schemas.openxmlformats.org/officeDocument/2006/customXml" ds:itemID="{A8E23077-F741-4022-B162-F918B46674E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1</Pages>
  <Words>296</Words>
  <Characters>326</Characters>
  <Lines>0</Lines>
  <Paragraphs>16</Paragraphs>
  <TotalTime>12</TotalTime>
  <ScaleCrop>false</ScaleCrop>
  <LinksUpToDate>false</LinksUpToDate>
  <CharactersWithSpaces>361</CharactersWithSpaces>
  <Application>WPS Office_12.1.2.25882_F1E327BC-269C-435d-A152-05C5408002CA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2024-04-01T14:53:00Z</dcterms:created>
  <dc:creator>Administrator</dc:creator>
  <cp:lastModifiedBy>kylin</cp:lastModifiedBy>
  <dcterms:modified xsi:type="dcterms:W3CDTF">2026-08-06T15:40:32Z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2052-12.1.2.25882</vt:lpwstr>
  </property>
  <property fmtid="{D5CDD505-2E9C-101B-9397-08002B2CF9AE}" pid="3" name="ICV">
    <vt:lpwstr>AC88673CF6CB4879703A746A3DAC2131_43</vt:lpwstr>
  </property>
  <property fmtid="{D5CDD505-2E9C-101B-9397-08002B2CF9AE}" pid="4" name="KSOTemplateDocerSaveRecord">
    <vt:lpwstr>eyJoZGlkIjoiN2I0OGZjYmNjMTdiOTE1NjYyNDJkNDQ4OTY1ZjUzZDMiLCJ1c2VySWQiOiIzOTM1MzI2OTkifQ==</vt:lpwstr>
  </property>
</Properties>
</file>