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728458">
      <w:pPr>
        <w:pStyle w:val="6"/>
        <w:shd w:val="clear" w:color="auto" w:fill="FFFFFF"/>
        <w:spacing w:before="0" w:beforeAutospacing="0" w:after="0" w:afterAutospacing="0" w:line="560" w:lineRule="exact"/>
        <w:jc w:val="center"/>
        <w:rPr>
          <w:rFonts w:hint="eastAsia"/>
          <w:b/>
          <w:color w:val="auto"/>
          <w:sz w:val="44"/>
          <w:szCs w:val="44"/>
        </w:rPr>
      </w:pPr>
      <w:r>
        <w:rPr>
          <w:rFonts w:hint="eastAsia"/>
          <w:b/>
          <w:color w:val="auto"/>
          <w:sz w:val="44"/>
          <w:szCs w:val="44"/>
        </w:rPr>
        <w:t>曲阳县应急管理局</w:t>
      </w:r>
    </w:p>
    <w:p w14:paraId="28DD53A9">
      <w:pPr>
        <w:pStyle w:val="6"/>
        <w:shd w:val="clear" w:color="auto" w:fill="FFFFFF"/>
        <w:spacing w:before="0" w:beforeAutospacing="0" w:after="0" w:afterAutospacing="0" w:line="560" w:lineRule="exact"/>
        <w:jc w:val="center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/>
          <w:b/>
          <w:color w:val="auto"/>
          <w:sz w:val="44"/>
          <w:szCs w:val="44"/>
        </w:rPr>
        <w:t>202</w:t>
      </w:r>
      <w:r>
        <w:rPr>
          <w:rFonts w:hint="eastAsia"/>
          <w:b/>
          <w:color w:val="auto"/>
          <w:sz w:val="44"/>
          <w:szCs w:val="44"/>
          <w:lang w:val="en-US" w:eastAsia="zh-CN"/>
        </w:rPr>
        <w:t>5</w:t>
      </w:r>
      <w:r>
        <w:rPr>
          <w:rFonts w:hint="eastAsia"/>
          <w:b/>
          <w:color w:val="auto"/>
          <w:sz w:val="44"/>
          <w:szCs w:val="44"/>
        </w:rPr>
        <w:t>年政府信息公开工作年度报告</w:t>
      </w:r>
    </w:p>
    <w:p w14:paraId="55677891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</w:p>
    <w:p w14:paraId="7C0DC89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根据《中华人民共和国政府信息公开条例》《河北省实施〈中华人民共和国政府信息公开条例〉办法》等规定，发布本年度报告。报告中所列数据统计期限为202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年1月1日至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2025年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12月31日。</w:t>
      </w:r>
    </w:p>
    <w:p w14:paraId="4AA90187">
      <w:pPr>
        <w:pStyle w:val="6"/>
        <w:shd w:val="clear" w:color="auto" w:fill="FFFFFF"/>
        <w:spacing w:before="0" w:beforeAutospacing="0" w:after="0" w:afterAutospacing="0" w:line="560" w:lineRule="exact"/>
        <w:ind w:firstLine="640" w:firstLineChars="200"/>
        <w:jc w:val="both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一、总体情况</w:t>
      </w:r>
    </w:p>
    <w:p w14:paraId="2F75FACB">
      <w:pPr>
        <w:pStyle w:val="6"/>
        <w:shd w:val="clear" w:color="auto" w:fill="FFFFFF"/>
        <w:spacing w:before="0" w:beforeAutospacing="0" w:after="0" w:afterAutospacing="0" w:line="560" w:lineRule="exact"/>
        <w:ind w:firstLine="643" w:firstLineChars="200"/>
        <w:jc w:val="both"/>
        <w:rPr>
          <w:rFonts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（一）主动公开。</w:t>
      </w:r>
      <w:r>
        <w:rPr>
          <w:rFonts w:ascii="仿宋" w:hAnsi="仿宋" w:eastAsia="仿宋" w:cs="仿宋"/>
          <w:color w:val="auto"/>
          <w:sz w:val="32"/>
          <w:szCs w:val="32"/>
        </w:rPr>
        <w:t>我局严格落实政务公开各项制度，及时更新、报备对本单位的机构信息；结合实际，对我局的权责清单、权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力</w:t>
      </w:r>
      <w:bookmarkStart w:id="0" w:name="_GoBack"/>
      <w:bookmarkEnd w:id="0"/>
      <w:r>
        <w:rPr>
          <w:rFonts w:ascii="仿宋" w:hAnsi="仿宋" w:eastAsia="仿宋" w:cs="仿宋"/>
          <w:color w:val="auto"/>
          <w:sz w:val="32"/>
          <w:szCs w:val="32"/>
        </w:rPr>
        <w:t>运行流程图和办事指南进行主动公开，实施动态调整制度。</w:t>
      </w:r>
    </w:p>
    <w:p w14:paraId="1E96B777">
      <w:pPr>
        <w:pStyle w:val="6"/>
        <w:shd w:val="clear" w:color="auto" w:fill="FFFFFF"/>
        <w:spacing w:before="0" w:beforeAutospacing="0" w:after="0" w:afterAutospacing="0" w:line="560" w:lineRule="exact"/>
        <w:ind w:firstLine="643" w:firstLineChars="200"/>
        <w:jc w:val="both"/>
        <w:rPr>
          <w:rFonts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（二）依申请公开。</w:t>
      </w:r>
      <w:r>
        <w:rPr>
          <w:rFonts w:ascii="仿宋" w:hAnsi="仿宋" w:eastAsia="仿宋" w:cs="仿宋"/>
          <w:color w:val="auto"/>
          <w:sz w:val="32"/>
          <w:szCs w:val="32"/>
        </w:rPr>
        <w:t>落实县政府信息依申请公开受理、登记、办理、审查、答复、归档制度，由专人负责依规办理。202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</w:t>
      </w:r>
      <w:r>
        <w:rPr>
          <w:rFonts w:ascii="仿宋" w:hAnsi="仿宋" w:eastAsia="仿宋" w:cs="仿宋"/>
          <w:color w:val="auto"/>
          <w:sz w:val="32"/>
          <w:szCs w:val="32"/>
        </w:rPr>
        <w:t>年，我局未接到信息公开申请。</w:t>
      </w:r>
    </w:p>
    <w:p w14:paraId="39465608">
      <w:pPr>
        <w:pStyle w:val="6"/>
        <w:shd w:val="clear" w:color="auto" w:fill="FFFFFF"/>
        <w:spacing w:before="0" w:beforeAutospacing="0" w:after="0" w:afterAutospacing="0" w:line="560" w:lineRule="exact"/>
        <w:ind w:firstLine="643" w:firstLineChars="200"/>
        <w:jc w:val="both"/>
        <w:rPr>
          <w:rFonts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（三）政府信息管理。</w:t>
      </w:r>
      <w:r>
        <w:rPr>
          <w:rFonts w:ascii="仿宋" w:hAnsi="仿宋" w:eastAsia="仿宋" w:cs="仿宋"/>
          <w:color w:val="auto"/>
          <w:sz w:val="32"/>
          <w:szCs w:val="32"/>
        </w:rPr>
        <w:t>积极推进网上政务公开和政务服务，充分利用政务新媒体发布工作信息、政策文件、通知公告等各类信息。</w:t>
      </w:r>
    </w:p>
    <w:p w14:paraId="5741427D">
      <w:pPr>
        <w:pStyle w:val="6"/>
        <w:shd w:val="clear" w:color="auto" w:fill="FFFFFF"/>
        <w:spacing w:before="0" w:beforeAutospacing="0" w:after="0" w:afterAutospacing="0" w:line="560" w:lineRule="exact"/>
        <w:ind w:firstLine="643" w:firstLineChars="200"/>
        <w:jc w:val="both"/>
        <w:rPr>
          <w:rFonts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（四）政府信息公开平台建设。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通过</w:t>
      </w:r>
      <w:r>
        <w:rPr>
          <w:rFonts w:ascii="仿宋" w:hAnsi="仿宋" w:eastAsia="仿宋" w:cs="仿宋"/>
          <w:color w:val="auto"/>
          <w:sz w:val="32"/>
          <w:szCs w:val="32"/>
        </w:rPr>
        <w:t>县政府网站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，</w:t>
      </w:r>
      <w:r>
        <w:rPr>
          <w:rFonts w:ascii="仿宋" w:hAnsi="仿宋" w:eastAsia="仿宋" w:cs="仿宋"/>
          <w:color w:val="auto"/>
          <w:sz w:val="32"/>
          <w:szCs w:val="32"/>
        </w:rPr>
        <w:t>严格按照年度政务公开工作要点，结合实际，及时向政府办报送需要更新、调整公开的事项目录、内容和信息。</w:t>
      </w:r>
    </w:p>
    <w:p w14:paraId="684C0D57">
      <w:pPr>
        <w:pStyle w:val="6"/>
        <w:shd w:val="clear" w:color="auto" w:fill="FFFFFF"/>
        <w:spacing w:before="0" w:beforeAutospacing="0" w:after="0" w:afterAutospacing="0" w:line="560" w:lineRule="exact"/>
        <w:ind w:firstLine="643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（五）监督保障。</w:t>
      </w:r>
      <w:r>
        <w:rPr>
          <w:rFonts w:ascii="仿宋" w:hAnsi="仿宋" w:eastAsia="仿宋" w:cs="仿宋"/>
          <w:color w:val="auto"/>
          <w:sz w:val="32"/>
          <w:szCs w:val="32"/>
        </w:rPr>
        <w:t>由专人负责对政务公开信息和政务新媒体进行审核把关、及时更新，定期排查整改内容更新、错别字、失效链接等问题。同时，将政务公开信息发布情况纳入年终考核，对存在内容不严不实、更新不及时，表述错误等问题严肃处理，予以通报批评。</w:t>
      </w:r>
    </w:p>
    <w:p w14:paraId="4607289E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right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二、主动公开政府信息情况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9"/>
        <w:gridCol w:w="2418"/>
        <w:gridCol w:w="2044"/>
        <w:gridCol w:w="2119"/>
      </w:tblGrid>
      <w:tr w14:paraId="209302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D4D9A9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第二十条第（一）项</w:t>
            </w:r>
          </w:p>
        </w:tc>
      </w:tr>
      <w:tr w14:paraId="003F4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E71BC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信息内容</w:t>
            </w:r>
          </w:p>
        </w:tc>
        <w:tc>
          <w:tcPr>
            <w:tcW w:w="241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322E7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制发件数</w:t>
            </w:r>
          </w:p>
        </w:tc>
        <w:tc>
          <w:tcPr>
            <w:tcW w:w="204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653FA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本年废止件数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379F0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数</w:t>
            </w:r>
          </w:p>
        </w:tc>
      </w:tr>
      <w:tr w14:paraId="1E153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D4380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规章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AC21E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44E62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7F8BA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7F1433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9F1DE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行政规范性文件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08A43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D367E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6D6699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786DD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CBA25A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第二十条第（五）项</w:t>
            </w:r>
          </w:p>
        </w:tc>
      </w:tr>
      <w:tr w14:paraId="36C02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D7784C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08216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本年处理决定数量</w:t>
            </w:r>
          </w:p>
        </w:tc>
      </w:tr>
      <w:tr w14:paraId="02B10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C27FB5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行政许可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81A2D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2</w:t>
            </w:r>
          </w:p>
        </w:tc>
      </w:tr>
      <w:tr w14:paraId="64051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207627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第二十条第（六）项</w:t>
            </w:r>
          </w:p>
        </w:tc>
      </w:tr>
      <w:tr w14:paraId="3CADB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DC0883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A3BCF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本年处理决定数量</w:t>
            </w:r>
          </w:p>
        </w:tc>
      </w:tr>
      <w:tr w14:paraId="4B38F9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2379E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行政处罚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7B63B3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6</w:t>
            </w:r>
          </w:p>
        </w:tc>
      </w:tr>
      <w:tr w14:paraId="00E1B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5AADF3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行政强制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C98179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78DFA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0D751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第二十条第（八）项</w:t>
            </w:r>
          </w:p>
        </w:tc>
      </w:tr>
      <w:tr w14:paraId="69737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BAB373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0300F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本年收费金额（单位：万元）</w:t>
            </w:r>
          </w:p>
        </w:tc>
      </w:tr>
      <w:tr w14:paraId="505EB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72F30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行政事业性收费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11376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rPr>
                <w:rFonts w:ascii="宋体" w:hAnsi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</w:tbl>
    <w:p w14:paraId="033E738E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right="0" w:firstLine="42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</w:p>
    <w:p w14:paraId="48B2CAEF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三、收到和处理政府信息公开申请情况</w:t>
      </w:r>
    </w:p>
    <w:tbl>
      <w:tblPr>
        <w:tblStyle w:val="7"/>
        <w:tblpPr w:leftFromText="180" w:rightFromText="180" w:vertAnchor="text" w:horzAnchor="page" w:tblpXSpec="center" w:tblpY="627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943"/>
        <w:gridCol w:w="2256"/>
        <w:gridCol w:w="694"/>
        <w:gridCol w:w="687"/>
        <w:gridCol w:w="687"/>
        <w:gridCol w:w="687"/>
        <w:gridCol w:w="687"/>
        <w:gridCol w:w="688"/>
        <w:gridCol w:w="695"/>
      </w:tblGrid>
      <w:tr w14:paraId="09A0B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51792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  <w:t>（本列数据的勾稽关系为：第一项加第二项之和，等于第三项加第四项之和）</w:t>
            </w:r>
          </w:p>
        </w:tc>
        <w:tc>
          <w:tcPr>
            <w:tcW w:w="4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0EB76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申请人情况</w:t>
            </w:r>
          </w:p>
        </w:tc>
      </w:tr>
      <w:tr w14:paraId="0539D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4E12201"/>
        </w:tc>
        <w:tc>
          <w:tcPr>
            <w:tcW w:w="69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47307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自然人</w:t>
            </w:r>
          </w:p>
        </w:tc>
        <w:tc>
          <w:tcPr>
            <w:tcW w:w="3436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2A97A3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法人或其他组织</w:t>
            </w:r>
          </w:p>
        </w:tc>
        <w:tc>
          <w:tcPr>
            <w:tcW w:w="695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CAC13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总计</w:t>
            </w:r>
          </w:p>
        </w:tc>
      </w:tr>
      <w:tr w14:paraId="0527C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FF13FC6"/>
        </w:tc>
        <w:tc>
          <w:tcPr>
            <w:tcW w:w="69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93314DF"/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2CB525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商业</w:t>
            </w:r>
          </w:p>
          <w:p w14:paraId="0D11468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企业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AD7CD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科研</w:t>
            </w:r>
          </w:p>
          <w:p w14:paraId="3B2BD3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机构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E836E1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社会公益组织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2004A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0027F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其他</w:t>
            </w:r>
          </w:p>
        </w:tc>
        <w:tc>
          <w:tcPr>
            <w:tcW w:w="695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3E11A19"/>
        </w:tc>
      </w:tr>
      <w:tr w14:paraId="41474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743CA2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一、本年新收政府信息公开申请数量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4898C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7B043A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9E225C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619551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E39B81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E38A99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03697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5FDCE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93FC7A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二、上年结转政府信息公开申请数量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10C443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1668E0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58FF7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2D3C6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355F3D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EE7CA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87E8E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70665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32EA6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三、本年度办理结果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9BC35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（一）予以公开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41E1E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ADC47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2B403D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3E80A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A67AD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13813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3E7CF2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2B9A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276C337"/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C21CD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-SA"/>
              </w:rPr>
              <w:t>（区分处理的，只计这一情形，不计其他情形）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D2925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5F0C1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603B93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656CC3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0AFB1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43596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80709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7CE885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8219E63"/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C0127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（三）不予公开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4E638D2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1.属于国家秘密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79442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449F35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47E04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02AD74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5BDF5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3ED92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5B20F9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02A82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EAF997B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C0A0031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37FFF83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2.其他法律行政法规禁止公开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3F28AD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80C8D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98809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4CB9F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59F4D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AAAD2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0D12A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04C370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ECEFD4A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E11F0C6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4F52A2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3.危及“三安全一稳定”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CD59C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C862A7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5BEF36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E9713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2FDC9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CAEE5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EDF91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6409B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7035606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E7F03C8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4FCEE40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4.保护第三方合法权益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6FDD6D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A324C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B1B22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FD166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8C0B0B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1B83E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AF9C5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57460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56B5DCF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500C04A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312A29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5.属于三类内部事务信息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E6466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9CEB98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4330F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8CD793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22A508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33C00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51AFE0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E292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9644881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0363C16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38B48E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6.属于四类过程性信息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FE51A9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8C57DA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2C78A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6462C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69E141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D0351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5C2D3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05C1F5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E80E572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C3921CA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1073A06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7.属于行政执法案卷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603A55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4C4F1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6FDCF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EF9E3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27F84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2B192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85F4F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53FA8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3B72C46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070F6E0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266C07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8.属于行政查询事项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1F602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34B98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A94D54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38F3A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C8358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8BE211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5076C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6EDBA9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23698CA"/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5E2F2A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（四）无法提供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0C115CB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1.本机关不掌握相关政府信息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E24A2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EEF97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94A39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B6DA7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45567B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4CFA7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14427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7DCD5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3B36B91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99CAD63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2505903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2.没有现成信息需要另行制作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9B942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CED98C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57FAA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E35AF3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E8CA1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34E827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AA226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2E47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E2A9670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F066656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4B1315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3.补正后申请内容仍不明确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129F4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E2E6D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A0833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7BE11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477C1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CC41FB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8A9E4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2E6CA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BFDF394"/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8AD37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（五）不予处理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092103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1.信访举报投诉类申请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4C518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AAEA21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CBEE08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3196B0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72A76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3D4AE3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64F82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2B48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0E5DB51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74A7514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26D1890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2.重复申请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60AEDB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B7495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82768F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59F5D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7BE705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10C19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18EA2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57A84E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66A063C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BF880FF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2DE259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3.要求提供公开出版物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58EB4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93DDF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5E2E5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CDA05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FDB7F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43E0D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8F62AE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920D4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C41210D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DE711D9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</w:tcPr>
          <w:p w14:paraId="399725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4.无正当理由大量反复申请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53865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9A5C8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4F9088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55905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73D61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D03D8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313214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39671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CBE816E"/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D4ADF7D"/>
        </w:tc>
        <w:tc>
          <w:tcPr>
            <w:tcW w:w="225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75A8F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5.要求行政机关确认或重新出具已获取信息</w:t>
            </w:r>
          </w:p>
        </w:tc>
        <w:tc>
          <w:tcPr>
            <w:tcW w:w="69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A0CA27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105B0B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62E70B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58C2D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87D24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E6B10B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E3043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1286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C31A2F5"/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88E5BC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（六）其他处理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DD281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1.申请人无正当理由逾期不补正、行政机关不再处理其政府信息公开申请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B4A6B1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D68CE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10A20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7450F5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6B7136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6BE6CC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1AD55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A966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8ADAA15"/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BC02163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E124A3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2.申请人逾期未按收费通知要求缴纳费用、行政机关不再处理其政府信息公开申请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B0A4E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EB067D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1AC4C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8DCB9C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03F8E5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6758A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B2702C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0D5AE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9CAED50"/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2843DEC"/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ABF47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3.其他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204E94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79D7E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F46429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37FA1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4EBDB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C6E9B9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4EEC1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72090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2BBEC82"/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1C612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（七）总计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F4D03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67CF69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C3C28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9AB9A3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0B74D5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0AC2E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1E9A51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56F69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7063FFD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四、结转下年度继续办理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561CD9E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790E3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E0960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594A3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5CCD56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4840AD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57" w:type="dxa"/>
              <w:right w:w="57" w:type="dxa"/>
            </w:tcMar>
            <w:vAlign w:val="center"/>
          </w:tcPr>
          <w:p w14:paraId="3BD546F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right="0"/>
              <w:jc w:val="center"/>
              <w:textAlignment w:val="auto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</w:tr>
    </w:tbl>
    <w:p w14:paraId="161C7151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right="0" w:firstLine="640" w:firstLineChars="200"/>
        <w:jc w:val="both"/>
        <w:textAlignment w:val="auto"/>
        <w:outlineLvl w:val="9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</w:p>
    <w:p w14:paraId="17D6F80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right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四、</w:t>
      </w:r>
      <w:r>
        <w:rPr>
          <w:rFonts w:ascii="黑体" w:hAnsi="黑体" w:eastAsia="黑体" w:cs="宋体"/>
          <w:color w:val="000000"/>
          <w:kern w:val="0"/>
          <w:sz w:val="32"/>
          <w:szCs w:val="32"/>
        </w:rPr>
        <w:t>政府信息公开行政复议、行政诉讼情况</w:t>
      </w:r>
    </w:p>
    <w:p w14:paraId="2447201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right="0"/>
        <w:jc w:val="both"/>
        <w:textAlignment w:val="auto"/>
        <w:outlineLvl w:val="9"/>
        <w:rPr>
          <w:rFonts w:hint="eastAsia" w:ascii="微软雅黑" w:hAnsi="微软雅黑" w:eastAsia="宋体" w:cs="宋体"/>
          <w:color w:val="000000"/>
          <w:kern w:val="0"/>
          <w:sz w:val="24"/>
          <w:szCs w:val="24"/>
        </w:rPr>
      </w:pP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647"/>
        <w:gridCol w:w="645"/>
        <w:gridCol w:w="646"/>
        <w:gridCol w:w="647"/>
        <w:gridCol w:w="645"/>
        <w:gridCol w:w="647"/>
        <w:gridCol w:w="646"/>
        <w:gridCol w:w="647"/>
        <w:gridCol w:w="647"/>
        <w:gridCol w:w="649"/>
        <w:gridCol w:w="647"/>
        <w:gridCol w:w="647"/>
        <w:gridCol w:w="649"/>
        <w:gridCol w:w="646"/>
      </w:tblGrid>
      <w:tr w14:paraId="04EE2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323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B3D1E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行政复议</w:t>
            </w:r>
          </w:p>
        </w:tc>
        <w:tc>
          <w:tcPr>
            <w:tcW w:w="647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DE13EF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行政诉讼</w:t>
            </w:r>
          </w:p>
        </w:tc>
      </w:tr>
      <w:tr w14:paraId="31F37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64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0F33F5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结果维持</w:t>
            </w:r>
          </w:p>
        </w:tc>
        <w:tc>
          <w:tcPr>
            <w:tcW w:w="64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6DBEA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纠正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B130C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</w:p>
        </w:tc>
        <w:tc>
          <w:tcPr>
            <w:tcW w:w="64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2B2241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审结</w:t>
            </w:r>
          </w:p>
        </w:tc>
        <w:tc>
          <w:tcPr>
            <w:tcW w:w="64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4E4942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总计</w:t>
            </w:r>
          </w:p>
        </w:tc>
        <w:tc>
          <w:tcPr>
            <w:tcW w:w="323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69E80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未经复议直接起诉</w:t>
            </w:r>
          </w:p>
        </w:tc>
        <w:tc>
          <w:tcPr>
            <w:tcW w:w="323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62A20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复议后起诉</w:t>
            </w:r>
          </w:p>
        </w:tc>
      </w:tr>
      <w:tr w14:paraId="61EA4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64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A7FCBF1"/>
        </w:tc>
        <w:tc>
          <w:tcPr>
            <w:tcW w:w="647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CCFA2EC"/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A3236AF"/>
        </w:tc>
        <w:tc>
          <w:tcPr>
            <w:tcW w:w="64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E11FD12"/>
        </w:tc>
        <w:tc>
          <w:tcPr>
            <w:tcW w:w="6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CB6FCF2"/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C119E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维持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E4748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纠正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1BB5C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24732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审结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B9E2D0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总计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6AD156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维持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21B3C0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纠正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E8C96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结果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10ACE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  <w:t>审结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E04A4F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  <w:t>总计</w:t>
            </w:r>
          </w:p>
        </w:tc>
      </w:tr>
      <w:tr w14:paraId="3132F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  <w:jc w:val="center"/>
        </w:trPr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AE7EFF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EC8622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23B82E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F22586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7B9D56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573C2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F9DD13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74F0C7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A5FB23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C6681D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79C55B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BA773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C09E21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7EE7AE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0431EE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-SA"/>
              </w:rPr>
              <w:t>0</w:t>
            </w:r>
          </w:p>
        </w:tc>
      </w:tr>
    </w:tbl>
    <w:p w14:paraId="5BB585DD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right="0" w:firstLine="42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</w:p>
    <w:p w14:paraId="2B0BC3CA">
      <w:pPr>
        <w:pStyle w:val="6"/>
        <w:shd w:val="clear" w:color="auto" w:fill="FFFFFF"/>
        <w:spacing w:before="0" w:beforeAutospacing="0" w:after="240" w:afterAutospacing="0" w:line="560" w:lineRule="exact"/>
        <w:ind w:left="0" w:firstLine="640" w:firstLineChars="200"/>
        <w:jc w:val="both"/>
        <w:rPr>
          <w:rFonts w:hint="eastAsia" w:ascii="黑体" w:hAnsi="黑体" w:eastAsia="黑体" w:cs="黑体"/>
          <w:color w:val="auto"/>
          <w:sz w:val="32"/>
          <w:szCs w:val="32"/>
        </w:rPr>
      </w:pPr>
    </w:p>
    <w:p w14:paraId="09AF01ED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五、存在的主要问题及改进情况</w:t>
      </w:r>
    </w:p>
    <w:p w14:paraId="0D9D85D7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202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年我局政务公开工作虽然取得了一定成绩，但与政府及上级部门的要求和人民群众期待还有一定差距，政策宣传解读的形式还不够丰富，政府信息公开的深度和广度还需进一步增强，与公众的互动服务还需进一步完善，政务公开工作标准化规范化水平还需进一步提升。</w:t>
      </w:r>
    </w:p>
    <w:p w14:paraId="028E235E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在以后工作中，我局将继续坚持以人民为中心的工作理念，深化政府信息主动公开，进一步健全信息公开机制，持续深化重点领域信息公开，积极回应社会关切。加大政策宣传和解读，推动市场主体和社会公众更好地了解政策，用好政策。同时增强人员培训、查漏补缺，使我局信息公开工作再上新台阶。</w:t>
      </w:r>
    </w:p>
    <w:p w14:paraId="7309CF66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六、其他需要报告的事项</w:t>
      </w:r>
    </w:p>
    <w:p w14:paraId="77D2B74B"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认真贯彻执行国务院办公厅《政府信息公开信息处理费管理办法》和《关于政府信息公开处理费管理有关事项的通知》,202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年我局未收取信息处理费。</w:t>
      </w:r>
    </w:p>
    <w:p w14:paraId="617233DC">
      <w:pPr>
        <w:pStyle w:val="6"/>
        <w:shd w:val="clear" w:color="auto" w:fill="FFFFFF"/>
        <w:spacing w:before="0" w:beforeAutospacing="0" w:after="0" w:afterAutospacing="0" w:line="560" w:lineRule="exact"/>
        <w:ind w:left="0"/>
        <w:jc w:val="right"/>
        <w:rPr>
          <w:rFonts w:ascii="仿宋" w:hAnsi="仿宋" w:eastAsia="仿宋" w:cs="仿宋"/>
          <w:color w:val="auto"/>
          <w:sz w:val="32"/>
          <w:szCs w:val="32"/>
        </w:rPr>
      </w:pPr>
    </w:p>
    <w:p w14:paraId="122293F0">
      <w:pPr>
        <w:pStyle w:val="6"/>
        <w:shd w:val="clear" w:color="auto" w:fill="FFFFFF"/>
        <w:spacing w:before="0" w:beforeAutospacing="0" w:after="0" w:afterAutospacing="0" w:line="560" w:lineRule="exact"/>
        <w:ind w:left="0"/>
        <w:jc w:val="center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                                 </w:t>
      </w:r>
    </w:p>
    <w:p w14:paraId="4AF8EBE2">
      <w:pPr>
        <w:pStyle w:val="6"/>
        <w:shd w:val="clear" w:color="auto" w:fill="FFFFFF"/>
        <w:spacing w:before="0" w:beforeAutospacing="0" w:after="0" w:afterAutospacing="0" w:line="560" w:lineRule="exact"/>
        <w:ind w:left="0"/>
        <w:jc w:val="center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                              </w:t>
      </w:r>
    </w:p>
    <w:sectPr>
      <w:pgSz w:w="11906" w:h="16838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NTMwZTM0OWVhMzU4NmJhYjlhZjlkNWRjMmExNjQ2OTAifQ=="/>
  </w:docVars>
  <w:rsids>
    <w:rsidRoot w:val="00000000"/>
    <w:rsid w:val="0A992C2C"/>
    <w:rsid w:val="12952E19"/>
    <w:rsid w:val="16B8504C"/>
    <w:rsid w:val="4A2C1956"/>
    <w:rsid w:val="59BA7143"/>
    <w:rsid w:val="5D1D00E5"/>
    <w:rsid w:val="799B0A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qFormat/>
    <w:uiPriority w:val="0"/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495E0C9E-094A-432D-8470-775C0B194BD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4</Pages>
  <Words>1735</Words>
  <Characters>1775</Characters>
  <Lines>0</Lines>
  <Paragraphs>26</Paragraphs>
  <TotalTime>9</TotalTime>
  <ScaleCrop>false</ScaleCrop>
  <LinksUpToDate>false</LinksUpToDate>
  <CharactersWithSpaces>1840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MY</cp:lastModifiedBy>
  <cp:lastPrinted>2023-01-16T01:54:00Z</cp:lastPrinted>
  <dcterms:modified xsi:type="dcterms:W3CDTF">2026-01-27T08:00:04Z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48CB703A8A2A46389DA8D5921CCFCE1B_13</vt:lpwstr>
  </property>
  <property fmtid="{D5CDD505-2E9C-101B-9397-08002B2CF9AE}" pid="4" name="KSOTemplateDocerSaveRecord">
    <vt:lpwstr>eyJoZGlkIjoiYjYwYzQ2MGNiNzBlMzkyMWU3NTk3YmFmYWExZjg4ODQiLCJ1c2VySWQiOiIxMzQ1NzU4NzAzIn0=</vt:lpwstr>
  </property>
</Properties>
</file>